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Times New Roman" w:hAnsi="Times New Roman" w:eastAsia="宋体" w:cs="Times New Roman"/>
                <w:b/>
                <w:bCs/>
                <w:sz w:val="32"/>
                <w:szCs w:val="32"/>
                <w:lang w:val="en-US" w:eastAsia="zh-CN"/>
              </w:rPr>
              <w:t>赤壁市三门、张家坝、坡四海等三座水库除险加固</w:t>
            </w:r>
            <w:bookmarkStart w:id="0" w:name="_GoBack"/>
            <w:bookmarkEnd w:id="0"/>
            <w:r>
              <w:rPr>
                <w:rFonts w:hint="eastAsia" w:ascii="Times New Roman" w:hAnsi="Times New Roman" w:eastAsia="宋体" w:cs="Times New Roman"/>
                <w:b/>
                <w:bCs/>
                <w:sz w:val="32"/>
                <w:szCs w:val="32"/>
                <w:lang w:val="en-US" w:eastAsia="zh-CN"/>
              </w:rPr>
              <w:t>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zNmYxNzY2NDI2ZWJlMTVlNWEwMjU2MDUzYjdmMjMifQ=="/>
  </w:docVars>
  <w:rsids>
    <w:rsidRoot w:val="44EB321A"/>
    <w:rsid w:val="03FF607D"/>
    <w:rsid w:val="0FB23672"/>
    <w:rsid w:val="18065642"/>
    <w:rsid w:val="20C73A95"/>
    <w:rsid w:val="3B496CE3"/>
    <w:rsid w:val="3DFF7FBF"/>
    <w:rsid w:val="44EB321A"/>
    <w:rsid w:val="486961C6"/>
    <w:rsid w:val="500C5743"/>
    <w:rsid w:val="517B0C97"/>
    <w:rsid w:val="6D535020"/>
    <w:rsid w:val="74770308"/>
    <w:rsid w:val="75674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spacing w:line="360" w:lineRule="auto"/>
      <w:ind w:firstLine="482"/>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slj/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426</Words>
  <Characters>438</Characters>
  <Lines>0</Lines>
  <Paragraphs>0</Paragraphs>
  <TotalTime>27</TotalTime>
  <ScaleCrop>false</ScaleCrop>
  <LinksUpToDate>false</LinksUpToDate>
  <CharactersWithSpaces>461</CharactersWithSpaces>
  <Application>WPS Office_11.8.2.1116_F1E327BC-269C-435d-A152-05C5408002CA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2018-10-24T10:14:00Z</dcterms:created>
  <dc:creator>君榕</dc:creator>
  <cp:lastModifiedBy>slj</cp:lastModifiedBy>
  <cp:lastPrinted>2026-09-28T16:43:03Z</cp:lastPrinted>
  <dcterms:modified xsi:type="dcterms:W3CDTF">2026-09-28T17:08:15Z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2052-11.8.2.1116</vt:lpwstr>
  </property>
  <property fmtid="{D5CDD505-2E9C-101B-9397-08002B2CF9AE}" pid="3" name="ICV">
    <vt:lpwstr>7E24E191EEE38CD77F2EBA6A162A3EA7</vt:lpwstr>
  </property>
  <property fmtid="{D5CDD505-2E9C-101B-9397-08002B2CF9AE}" pid="4" name="KSOTemplateDocerSaveRecord">
    <vt:lpwstr>eyJoZGlkIjoiN2RkMGZiNWE5YTBmYmVlZmFmNjdhODA3MGY4OTUwN2YifQ==</vt:lpwstr>
  </property>
</Properties>
</file>